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4328D">
        <w:rPr>
          <w:rFonts w:ascii="Times New Roman" w:hAnsi="Times New Roman" w:cs="Times New Roman"/>
          <w:sz w:val="28"/>
          <w:szCs w:val="28"/>
        </w:rPr>
        <w:t>«Здравствуй школа» под таким девизом прошла торжественная линейка посвященная дню знаний в Муслюмовской школе</w:t>
      </w:r>
      <w:r>
        <w:rPr>
          <w:rFonts w:ascii="Times New Roman" w:hAnsi="Times New Roman" w:cs="Times New Roman"/>
          <w:sz w:val="28"/>
          <w:szCs w:val="28"/>
        </w:rPr>
        <w:t>, на свежем воздухе.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 этого  года отличалась от остальных. На линейке присутствовали только первоклассники, их родители, ученики 9-х и 11х классов и педагоги.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торжественной линейки, 29 первоклассников со своими учителями совершили круг почета и стройно с соблюдением дистанции расположились в центре школьного двора.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приветственным словом к участникам линейки обратилась директор школы  Оксана Рашитовна Латыпова. Тепло поздравила всех с днем знаний, пожелала ученикам не бояться трудностей. Верить в свои силы, стремиться к знаниям, радовать родителей. Оксана Рашитовна подчеркнула, что «школа это та же семья, а семья должна быть дружной.» Она пожелала первоклассникам интересной, увлекательной, познавательной школьной жизни, новых друзей, а выпускникам – подготовиться к сдаче экзаменов. Также поблагодарила учителей за их труд, пожелала дальнейших успехов. А родителям  добра и благополучия в семьях и взаимопонимания. Также сообщила, что первоклашек поздравили глава района С.Н.Аминов и глава сельского поселения А.З.Хафизов, подарки вручат учителя.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первоклассников  с 1 сентября, с первыми уроками  поздравила «Королева страны знаний» и пожелала учиться только на «5». Загадывала загадки. И пожелала приятных путешествий по стране знаний.  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линейке первоклассники читали стихи, а выпускники дали самым маленьким ученикам наказ.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начале нового возвестил  долгожданный первый звонок.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трогательные первоклассники, и также взрослые выпускники надолго  запомнят этот солнечный осенний день. </w:t>
      </w:r>
    </w:p>
    <w:p w:rsidR="007D1FC3" w:rsidRDefault="007D1FC3" w:rsidP="00303C81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торжественной части на классных часах с ребятами начальных классов проводились беседы, с последующим вручением памяток.</w:t>
      </w:r>
    </w:p>
    <w:p w:rsidR="007D1FC3" w:rsidRDefault="007D1FC3" w:rsidP="0085777B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7D1FC3" w:rsidRDefault="007D1FC3" w:rsidP="0085777B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7D1FC3" w:rsidRDefault="007D1FC3" w:rsidP="0085777B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7D1FC3" w:rsidRPr="0074328D" w:rsidRDefault="007D1FC3" w:rsidP="00924CFF">
      <w:pPr>
        <w:ind w:left="-426"/>
        <w:rPr>
          <w:rFonts w:ascii="Times New Roman" w:hAnsi="Times New Roman" w:cs="Times New Roman"/>
          <w:sz w:val="28"/>
          <w:szCs w:val="28"/>
        </w:rPr>
      </w:pPr>
      <w:r w:rsidRPr="0030694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68pt;height:351pt;visibility:visible">
            <v:imagedata r:id="rId4" o:title=""/>
          </v:shape>
        </w:pict>
      </w:r>
      <w:r w:rsidRPr="003D481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6" type="#_x0000_t75" style="width:468pt;height:351pt;visibility:visible">
            <v:imagedata r:id="rId5" o:title=""/>
          </v:shape>
        </w:pict>
      </w:r>
    </w:p>
    <w:p w:rsidR="007D1FC3" w:rsidRDefault="007D1FC3">
      <w:r>
        <w:tab/>
      </w:r>
      <w:r w:rsidRPr="0030694F">
        <w:rPr>
          <w:noProof/>
          <w:lang w:eastAsia="ru-RU"/>
        </w:rPr>
        <w:pict>
          <v:shape id="Рисунок 2" o:spid="_x0000_i1027" type="#_x0000_t75" style="width:468pt;height:351pt;visibility:visible">
            <v:imagedata r:id="rId6" o:title=""/>
          </v:shape>
        </w:pict>
      </w:r>
      <w:r w:rsidRPr="0030694F">
        <w:rPr>
          <w:noProof/>
          <w:lang w:eastAsia="ru-RU"/>
        </w:rPr>
        <w:pict>
          <v:shape id="_x0000_i1028" type="#_x0000_t75" style="width:481.5pt;height:361.5pt;visibility:visible">
            <v:imagedata r:id="rId7" o:title=""/>
          </v:shape>
        </w:pict>
      </w:r>
      <w:r w:rsidRPr="0030694F">
        <w:rPr>
          <w:noProof/>
          <w:lang w:eastAsia="ru-RU"/>
        </w:rPr>
        <w:pict>
          <v:shape id="Рисунок 3" o:spid="_x0000_i1029" type="#_x0000_t75" style="width:468pt;height:351pt;visibility:visible">
            <v:imagedata r:id="rId8" o:title=""/>
          </v:shape>
        </w:pict>
      </w:r>
    </w:p>
    <w:sectPr w:rsidR="007D1FC3" w:rsidSect="00924CF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425B"/>
    <w:rsid w:val="00000E20"/>
    <w:rsid w:val="000034F0"/>
    <w:rsid w:val="00016055"/>
    <w:rsid w:val="000161EE"/>
    <w:rsid w:val="00016A87"/>
    <w:rsid w:val="000215FC"/>
    <w:rsid w:val="00027645"/>
    <w:rsid w:val="00030665"/>
    <w:rsid w:val="00032F62"/>
    <w:rsid w:val="000358F4"/>
    <w:rsid w:val="0003697E"/>
    <w:rsid w:val="0004709E"/>
    <w:rsid w:val="00050956"/>
    <w:rsid w:val="00053262"/>
    <w:rsid w:val="000540DE"/>
    <w:rsid w:val="00055964"/>
    <w:rsid w:val="000606C2"/>
    <w:rsid w:val="00060C81"/>
    <w:rsid w:val="00062131"/>
    <w:rsid w:val="00067C11"/>
    <w:rsid w:val="00071EE0"/>
    <w:rsid w:val="00073B70"/>
    <w:rsid w:val="00074C76"/>
    <w:rsid w:val="00076A58"/>
    <w:rsid w:val="00076FEF"/>
    <w:rsid w:val="000804D4"/>
    <w:rsid w:val="000818CF"/>
    <w:rsid w:val="0008280D"/>
    <w:rsid w:val="0008322D"/>
    <w:rsid w:val="000918CB"/>
    <w:rsid w:val="000A1F34"/>
    <w:rsid w:val="000A2CF0"/>
    <w:rsid w:val="000A4E46"/>
    <w:rsid w:val="000B0154"/>
    <w:rsid w:val="000B17BC"/>
    <w:rsid w:val="000B3D94"/>
    <w:rsid w:val="000C00A3"/>
    <w:rsid w:val="000C2AA7"/>
    <w:rsid w:val="000C4A7E"/>
    <w:rsid w:val="000C4D24"/>
    <w:rsid w:val="000D0992"/>
    <w:rsid w:val="000D1423"/>
    <w:rsid w:val="000D71C1"/>
    <w:rsid w:val="000E68F2"/>
    <w:rsid w:val="000E6ED3"/>
    <w:rsid w:val="000F2753"/>
    <w:rsid w:val="000F2D39"/>
    <w:rsid w:val="001011D1"/>
    <w:rsid w:val="00111771"/>
    <w:rsid w:val="001208BC"/>
    <w:rsid w:val="001209E1"/>
    <w:rsid w:val="00121CE0"/>
    <w:rsid w:val="00125EB0"/>
    <w:rsid w:val="00130494"/>
    <w:rsid w:val="00130922"/>
    <w:rsid w:val="001315F9"/>
    <w:rsid w:val="00133177"/>
    <w:rsid w:val="00133536"/>
    <w:rsid w:val="0013430B"/>
    <w:rsid w:val="00137ACF"/>
    <w:rsid w:val="001412FC"/>
    <w:rsid w:val="00142704"/>
    <w:rsid w:val="00147AEA"/>
    <w:rsid w:val="00152573"/>
    <w:rsid w:val="00152A50"/>
    <w:rsid w:val="00157A4C"/>
    <w:rsid w:val="0016416F"/>
    <w:rsid w:val="00164DD4"/>
    <w:rsid w:val="00174140"/>
    <w:rsid w:val="001775EC"/>
    <w:rsid w:val="00181196"/>
    <w:rsid w:val="00183C60"/>
    <w:rsid w:val="00187E62"/>
    <w:rsid w:val="001922D0"/>
    <w:rsid w:val="00192820"/>
    <w:rsid w:val="0019414D"/>
    <w:rsid w:val="00194AB9"/>
    <w:rsid w:val="001956B1"/>
    <w:rsid w:val="00196CCA"/>
    <w:rsid w:val="001971A9"/>
    <w:rsid w:val="001A39C2"/>
    <w:rsid w:val="001A39EF"/>
    <w:rsid w:val="001A506B"/>
    <w:rsid w:val="001A5135"/>
    <w:rsid w:val="001A79B1"/>
    <w:rsid w:val="001B23C5"/>
    <w:rsid w:val="001B34A0"/>
    <w:rsid w:val="001B3F85"/>
    <w:rsid w:val="001B5F82"/>
    <w:rsid w:val="001C4D53"/>
    <w:rsid w:val="001C50B3"/>
    <w:rsid w:val="001C66B1"/>
    <w:rsid w:val="001C6AF9"/>
    <w:rsid w:val="001D0ED0"/>
    <w:rsid w:val="001D5717"/>
    <w:rsid w:val="001D6781"/>
    <w:rsid w:val="001F0A1C"/>
    <w:rsid w:val="001F16BD"/>
    <w:rsid w:val="001F4A12"/>
    <w:rsid w:val="00201B9C"/>
    <w:rsid w:val="00203F7C"/>
    <w:rsid w:val="00211157"/>
    <w:rsid w:val="0021274D"/>
    <w:rsid w:val="0021641A"/>
    <w:rsid w:val="0021767A"/>
    <w:rsid w:val="00220663"/>
    <w:rsid w:val="00221509"/>
    <w:rsid w:val="00222544"/>
    <w:rsid w:val="0023049B"/>
    <w:rsid w:val="00230730"/>
    <w:rsid w:val="002325F4"/>
    <w:rsid w:val="00235CF5"/>
    <w:rsid w:val="0024135C"/>
    <w:rsid w:val="002436F9"/>
    <w:rsid w:val="0024599B"/>
    <w:rsid w:val="00246177"/>
    <w:rsid w:val="00246501"/>
    <w:rsid w:val="002470F0"/>
    <w:rsid w:val="00250F53"/>
    <w:rsid w:val="00253554"/>
    <w:rsid w:val="00254E37"/>
    <w:rsid w:val="002570BD"/>
    <w:rsid w:val="002620D9"/>
    <w:rsid w:val="002630C8"/>
    <w:rsid w:val="00264FD1"/>
    <w:rsid w:val="00266B81"/>
    <w:rsid w:val="0027165A"/>
    <w:rsid w:val="002718C1"/>
    <w:rsid w:val="00281F2A"/>
    <w:rsid w:val="00287463"/>
    <w:rsid w:val="002911CD"/>
    <w:rsid w:val="00292831"/>
    <w:rsid w:val="00293364"/>
    <w:rsid w:val="002938F3"/>
    <w:rsid w:val="0029539F"/>
    <w:rsid w:val="00297862"/>
    <w:rsid w:val="002A167D"/>
    <w:rsid w:val="002A347D"/>
    <w:rsid w:val="002A4BC3"/>
    <w:rsid w:val="002A67A8"/>
    <w:rsid w:val="002B0848"/>
    <w:rsid w:val="002B1462"/>
    <w:rsid w:val="002C21C6"/>
    <w:rsid w:val="002C6FD7"/>
    <w:rsid w:val="002D112A"/>
    <w:rsid w:val="002E33CF"/>
    <w:rsid w:val="002E4831"/>
    <w:rsid w:val="002E4876"/>
    <w:rsid w:val="002F3F02"/>
    <w:rsid w:val="002F4978"/>
    <w:rsid w:val="002F65BB"/>
    <w:rsid w:val="003008FA"/>
    <w:rsid w:val="003016E9"/>
    <w:rsid w:val="00302D70"/>
    <w:rsid w:val="00303C81"/>
    <w:rsid w:val="0030564A"/>
    <w:rsid w:val="0030694F"/>
    <w:rsid w:val="00311A9E"/>
    <w:rsid w:val="003164D1"/>
    <w:rsid w:val="00317C5B"/>
    <w:rsid w:val="00322B34"/>
    <w:rsid w:val="00322DAC"/>
    <w:rsid w:val="0032357D"/>
    <w:rsid w:val="00323BC9"/>
    <w:rsid w:val="0032618D"/>
    <w:rsid w:val="00326707"/>
    <w:rsid w:val="00326CB9"/>
    <w:rsid w:val="00332873"/>
    <w:rsid w:val="00341310"/>
    <w:rsid w:val="00341A04"/>
    <w:rsid w:val="00342DA3"/>
    <w:rsid w:val="00345150"/>
    <w:rsid w:val="00345552"/>
    <w:rsid w:val="00347D01"/>
    <w:rsid w:val="0035064C"/>
    <w:rsid w:val="003511EA"/>
    <w:rsid w:val="0035277E"/>
    <w:rsid w:val="003545F5"/>
    <w:rsid w:val="00356E6E"/>
    <w:rsid w:val="00364BEC"/>
    <w:rsid w:val="00367DF5"/>
    <w:rsid w:val="0037035D"/>
    <w:rsid w:val="00371F32"/>
    <w:rsid w:val="00373590"/>
    <w:rsid w:val="00373B37"/>
    <w:rsid w:val="00384B7E"/>
    <w:rsid w:val="003A6C47"/>
    <w:rsid w:val="003A7F79"/>
    <w:rsid w:val="003B45C6"/>
    <w:rsid w:val="003C088F"/>
    <w:rsid w:val="003C1353"/>
    <w:rsid w:val="003C44DB"/>
    <w:rsid w:val="003D3046"/>
    <w:rsid w:val="003D481E"/>
    <w:rsid w:val="003D709D"/>
    <w:rsid w:val="003D72F7"/>
    <w:rsid w:val="003E0CE7"/>
    <w:rsid w:val="003E1D58"/>
    <w:rsid w:val="003E5E8F"/>
    <w:rsid w:val="003E6605"/>
    <w:rsid w:val="003F578C"/>
    <w:rsid w:val="003F6125"/>
    <w:rsid w:val="00400268"/>
    <w:rsid w:val="0043103F"/>
    <w:rsid w:val="004313F6"/>
    <w:rsid w:val="00431548"/>
    <w:rsid w:val="00434DA2"/>
    <w:rsid w:val="00440688"/>
    <w:rsid w:val="00440718"/>
    <w:rsid w:val="00443344"/>
    <w:rsid w:val="00443D16"/>
    <w:rsid w:val="0044590E"/>
    <w:rsid w:val="00455208"/>
    <w:rsid w:val="00456F92"/>
    <w:rsid w:val="004572F9"/>
    <w:rsid w:val="00462841"/>
    <w:rsid w:val="0046297B"/>
    <w:rsid w:val="00467F3E"/>
    <w:rsid w:val="00470C59"/>
    <w:rsid w:val="004765FA"/>
    <w:rsid w:val="00480356"/>
    <w:rsid w:val="004847B3"/>
    <w:rsid w:val="0048540D"/>
    <w:rsid w:val="00485DF5"/>
    <w:rsid w:val="00487C1F"/>
    <w:rsid w:val="00492517"/>
    <w:rsid w:val="0049645D"/>
    <w:rsid w:val="00497C88"/>
    <w:rsid w:val="004A0793"/>
    <w:rsid w:val="004A26FC"/>
    <w:rsid w:val="004A2A8B"/>
    <w:rsid w:val="004A535A"/>
    <w:rsid w:val="004A53DF"/>
    <w:rsid w:val="004B1348"/>
    <w:rsid w:val="004B2E0D"/>
    <w:rsid w:val="004B3453"/>
    <w:rsid w:val="004B4606"/>
    <w:rsid w:val="004D016D"/>
    <w:rsid w:val="004D2A03"/>
    <w:rsid w:val="004D326D"/>
    <w:rsid w:val="004E010A"/>
    <w:rsid w:val="004E18D3"/>
    <w:rsid w:val="004E2860"/>
    <w:rsid w:val="004E2C9D"/>
    <w:rsid w:val="004E336A"/>
    <w:rsid w:val="004F341F"/>
    <w:rsid w:val="004F39ED"/>
    <w:rsid w:val="004F611C"/>
    <w:rsid w:val="004F72EE"/>
    <w:rsid w:val="004F7BED"/>
    <w:rsid w:val="005023A1"/>
    <w:rsid w:val="00503321"/>
    <w:rsid w:val="00510D01"/>
    <w:rsid w:val="005118C1"/>
    <w:rsid w:val="00511C06"/>
    <w:rsid w:val="005178C6"/>
    <w:rsid w:val="005228B7"/>
    <w:rsid w:val="005254D2"/>
    <w:rsid w:val="005261F3"/>
    <w:rsid w:val="00532137"/>
    <w:rsid w:val="00534E9E"/>
    <w:rsid w:val="0054085A"/>
    <w:rsid w:val="005444EA"/>
    <w:rsid w:val="00544FB6"/>
    <w:rsid w:val="00546451"/>
    <w:rsid w:val="00550147"/>
    <w:rsid w:val="005509D0"/>
    <w:rsid w:val="00550B06"/>
    <w:rsid w:val="00551849"/>
    <w:rsid w:val="00560B3E"/>
    <w:rsid w:val="00562AC7"/>
    <w:rsid w:val="00573DD3"/>
    <w:rsid w:val="005762C5"/>
    <w:rsid w:val="005811CE"/>
    <w:rsid w:val="005856AE"/>
    <w:rsid w:val="00586E6E"/>
    <w:rsid w:val="00587851"/>
    <w:rsid w:val="0059095E"/>
    <w:rsid w:val="0059168A"/>
    <w:rsid w:val="00592FBA"/>
    <w:rsid w:val="00594788"/>
    <w:rsid w:val="005953F9"/>
    <w:rsid w:val="005A254F"/>
    <w:rsid w:val="005A4B52"/>
    <w:rsid w:val="005A5475"/>
    <w:rsid w:val="005B3DAC"/>
    <w:rsid w:val="005B7C41"/>
    <w:rsid w:val="005C320D"/>
    <w:rsid w:val="005C3852"/>
    <w:rsid w:val="005C5F77"/>
    <w:rsid w:val="005D265B"/>
    <w:rsid w:val="005E1E4A"/>
    <w:rsid w:val="005E2846"/>
    <w:rsid w:val="005E3C42"/>
    <w:rsid w:val="006008E9"/>
    <w:rsid w:val="0060261A"/>
    <w:rsid w:val="00604C65"/>
    <w:rsid w:val="006052F8"/>
    <w:rsid w:val="006079F3"/>
    <w:rsid w:val="00610172"/>
    <w:rsid w:val="00620FCC"/>
    <w:rsid w:val="00621334"/>
    <w:rsid w:val="006241F1"/>
    <w:rsid w:val="0063254D"/>
    <w:rsid w:val="0063434B"/>
    <w:rsid w:val="00650147"/>
    <w:rsid w:val="00657C9C"/>
    <w:rsid w:val="00665E6F"/>
    <w:rsid w:val="006672CA"/>
    <w:rsid w:val="006706BF"/>
    <w:rsid w:val="00671424"/>
    <w:rsid w:val="0067428E"/>
    <w:rsid w:val="00674C69"/>
    <w:rsid w:val="006771E8"/>
    <w:rsid w:val="00682371"/>
    <w:rsid w:val="00685CAB"/>
    <w:rsid w:val="006A0383"/>
    <w:rsid w:val="006A0B22"/>
    <w:rsid w:val="006A441C"/>
    <w:rsid w:val="006A561E"/>
    <w:rsid w:val="006A68A1"/>
    <w:rsid w:val="006B1F78"/>
    <w:rsid w:val="006B4D3B"/>
    <w:rsid w:val="006C1492"/>
    <w:rsid w:val="006D1038"/>
    <w:rsid w:val="006F6B86"/>
    <w:rsid w:val="006F7FCA"/>
    <w:rsid w:val="007055CA"/>
    <w:rsid w:val="00705CA8"/>
    <w:rsid w:val="00711F79"/>
    <w:rsid w:val="00715AFD"/>
    <w:rsid w:val="007171FD"/>
    <w:rsid w:val="00717AAA"/>
    <w:rsid w:val="00720AC3"/>
    <w:rsid w:val="00726284"/>
    <w:rsid w:val="007315F9"/>
    <w:rsid w:val="00731847"/>
    <w:rsid w:val="00732A81"/>
    <w:rsid w:val="00732F73"/>
    <w:rsid w:val="00733036"/>
    <w:rsid w:val="00736146"/>
    <w:rsid w:val="007403B6"/>
    <w:rsid w:val="0074328D"/>
    <w:rsid w:val="0074357B"/>
    <w:rsid w:val="00743885"/>
    <w:rsid w:val="00744EF5"/>
    <w:rsid w:val="007460D0"/>
    <w:rsid w:val="0076010E"/>
    <w:rsid w:val="0076028F"/>
    <w:rsid w:val="00760A9F"/>
    <w:rsid w:val="007629BC"/>
    <w:rsid w:val="00767FC0"/>
    <w:rsid w:val="00773AE3"/>
    <w:rsid w:val="00781FF1"/>
    <w:rsid w:val="00784477"/>
    <w:rsid w:val="00784AA7"/>
    <w:rsid w:val="00785332"/>
    <w:rsid w:val="00785F1F"/>
    <w:rsid w:val="00792D47"/>
    <w:rsid w:val="007955A9"/>
    <w:rsid w:val="0079716A"/>
    <w:rsid w:val="007B6A1A"/>
    <w:rsid w:val="007C3B92"/>
    <w:rsid w:val="007D027D"/>
    <w:rsid w:val="007D059B"/>
    <w:rsid w:val="007D1FC3"/>
    <w:rsid w:val="007D3E2D"/>
    <w:rsid w:val="007D6FFE"/>
    <w:rsid w:val="007E08E7"/>
    <w:rsid w:val="007E37D9"/>
    <w:rsid w:val="007F0938"/>
    <w:rsid w:val="007F39C5"/>
    <w:rsid w:val="007F57B1"/>
    <w:rsid w:val="00800565"/>
    <w:rsid w:val="00800891"/>
    <w:rsid w:val="00807DCA"/>
    <w:rsid w:val="00811120"/>
    <w:rsid w:val="00813BF2"/>
    <w:rsid w:val="008147D0"/>
    <w:rsid w:val="008150DB"/>
    <w:rsid w:val="00815D58"/>
    <w:rsid w:val="00817F0C"/>
    <w:rsid w:val="00825FE8"/>
    <w:rsid w:val="00826B92"/>
    <w:rsid w:val="00826CB0"/>
    <w:rsid w:val="00832106"/>
    <w:rsid w:val="008362C1"/>
    <w:rsid w:val="008372EC"/>
    <w:rsid w:val="00837F51"/>
    <w:rsid w:val="008474B7"/>
    <w:rsid w:val="00850C32"/>
    <w:rsid w:val="0085421D"/>
    <w:rsid w:val="0085733B"/>
    <w:rsid w:val="0085777B"/>
    <w:rsid w:val="008641EF"/>
    <w:rsid w:val="008645E6"/>
    <w:rsid w:val="00867B25"/>
    <w:rsid w:val="00867DF5"/>
    <w:rsid w:val="00871433"/>
    <w:rsid w:val="00871B6C"/>
    <w:rsid w:val="00872AD2"/>
    <w:rsid w:val="008755FF"/>
    <w:rsid w:val="00875D41"/>
    <w:rsid w:val="0088282F"/>
    <w:rsid w:val="00895BE0"/>
    <w:rsid w:val="00896507"/>
    <w:rsid w:val="008A23ED"/>
    <w:rsid w:val="008A51B9"/>
    <w:rsid w:val="008A6724"/>
    <w:rsid w:val="008B7EF4"/>
    <w:rsid w:val="008C1445"/>
    <w:rsid w:val="008C40F2"/>
    <w:rsid w:val="008C4455"/>
    <w:rsid w:val="008D225F"/>
    <w:rsid w:val="008D5FA6"/>
    <w:rsid w:val="008D6EF1"/>
    <w:rsid w:val="008E0D95"/>
    <w:rsid w:val="008E1226"/>
    <w:rsid w:val="008E500B"/>
    <w:rsid w:val="008E5A4E"/>
    <w:rsid w:val="008E77CB"/>
    <w:rsid w:val="00900ACC"/>
    <w:rsid w:val="0090292C"/>
    <w:rsid w:val="009053D5"/>
    <w:rsid w:val="00911520"/>
    <w:rsid w:val="00915195"/>
    <w:rsid w:val="00917090"/>
    <w:rsid w:val="009214A8"/>
    <w:rsid w:val="009247EE"/>
    <w:rsid w:val="00924B18"/>
    <w:rsid w:val="00924CFF"/>
    <w:rsid w:val="00930950"/>
    <w:rsid w:val="00930F64"/>
    <w:rsid w:val="00932FF6"/>
    <w:rsid w:val="009346A4"/>
    <w:rsid w:val="0094479A"/>
    <w:rsid w:val="00946D0F"/>
    <w:rsid w:val="009475BC"/>
    <w:rsid w:val="009509D9"/>
    <w:rsid w:val="00954349"/>
    <w:rsid w:val="00964794"/>
    <w:rsid w:val="00966203"/>
    <w:rsid w:val="009669ED"/>
    <w:rsid w:val="00970E8E"/>
    <w:rsid w:val="0097172E"/>
    <w:rsid w:val="009807AF"/>
    <w:rsid w:val="00980BFA"/>
    <w:rsid w:val="0098364D"/>
    <w:rsid w:val="00991FED"/>
    <w:rsid w:val="00995776"/>
    <w:rsid w:val="009975AC"/>
    <w:rsid w:val="009976F4"/>
    <w:rsid w:val="009A0D8B"/>
    <w:rsid w:val="009A481F"/>
    <w:rsid w:val="009A5D41"/>
    <w:rsid w:val="009B0330"/>
    <w:rsid w:val="009B3071"/>
    <w:rsid w:val="009C550B"/>
    <w:rsid w:val="009D0580"/>
    <w:rsid w:val="009E0C27"/>
    <w:rsid w:val="009E3E72"/>
    <w:rsid w:val="009F3698"/>
    <w:rsid w:val="009F4BD6"/>
    <w:rsid w:val="009F590D"/>
    <w:rsid w:val="009F7F0E"/>
    <w:rsid w:val="00A0187B"/>
    <w:rsid w:val="00A05253"/>
    <w:rsid w:val="00A066EC"/>
    <w:rsid w:val="00A10189"/>
    <w:rsid w:val="00A13794"/>
    <w:rsid w:val="00A13A2D"/>
    <w:rsid w:val="00A1576B"/>
    <w:rsid w:val="00A203E0"/>
    <w:rsid w:val="00A20482"/>
    <w:rsid w:val="00A2076C"/>
    <w:rsid w:val="00A247A7"/>
    <w:rsid w:val="00A24A65"/>
    <w:rsid w:val="00A24EC3"/>
    <w:rsid w:val="00A26F7E"/>
    <w:rsid w:val="00A34D07"/>
    <w:rsid w:val="00A362B0"/>
    <w:rsid w:val="00A44AD8"/>
    <w:rsid w:val="00A554A6"/>
    <w:rsid w:val="00A57432"/>
    <w:rsid w:val="00A57524"/>
    <w:rsid w:val="00A70838"/>
    <w:rsid w:val="00A70A3A"/>
    <w:rsid w:val="00A72DA3"/>
    <w:rsid w:val="00A73596"/>
    <w:rsid w:val="00A805F4"/>
    <w:rsid w:val="00A8527A"/>
    <w:rsid w:val="00A85B13"/>
    <w:rsid w:val="00A91976"/>
    <w:rsid w:val="00A919D7"/>
    <w:rsid w:val="00A941D5"/>
    <w:rsid w:val="00A943C4"/>
    <w:rsid w:val="00A96813"/>
    <w:rsid w:val="00AA1DFC"/>
    <w:rsid w:val="00AB1ECA"/>
    <w:rsid w:val="00AC565E"/>
    <w:rsid w:val="00AC7253"/>
    <w:rsid w:val="00AD2E0D"/>
    <w:rsid w:val="00AD3D11"/>
    <w:rsid w:val="00AE268F"/>
    <w:rsid w:val="00AE3429"/>
    <w:rsid w:val="00AE4B4C"/>
    <w:rsid w:val="00AF0212"/>
    <w:rsid w:val="00AF1A2E"/>
    <w:rsid w:val="00B06DE6"/>
    <w:rsid w:val="00B06EDC"/>
    <w:rsid w:val="00B1170E"/>
    <w:rsid w:val="00B119C5"/>
    <w:rsid w:val="00B17E65"/>
    <w:rsid w:val="00B20840"/>
    <w:rsid w:val="00B2337D"/>
    <w:rsid w:val="00B26367"/>
    <w:rsid w:val="00B26E8C"/>
    <w:rsid w:val="00B32A39"/>
    <w:rsid w:val="00B32CDA"/>
    <w:rsid w:val="00B3355F"/>
    <w:rsid w:val="00B34E1C"/>
    <w:rsid w:val="00B34F3B"/>
    <w:rsid w:val="00B35C24"/>
    <w:rsid w:val="00B407CE"/>
    <w:rsid w:val="00B44369"/>
    <w:rsid w:val="00B536EC"/>
    <w:rsid w:val="00B5573C"/>
    <w:rsid w:val="00B60842"/>
    <w:rsid w:val="00B61069"/>
    <w:rsid w:val="00B624E5"/>
    <w:rsid w:val="00B6271F"/>
    <w:rsid w:val="00B63AF1"/>
    <w:rsid w:val="00B63B74"/>
    <w:rsid w:val="00B74F12"/>
    <w:rsid w:val="00B7688A"/>
    <w:rsid w:val="00B77508"/>
    <w:rsid w:val="00B777CD"/>
    <w:rsid w:val="00B80805"/>
    <w:rsid w:val="00B80F06"/>
    <w:rsid w:val="00B8199E"/>
    <w:rsid w:val="00B852B4"/>
    <w:rsid w:val="00B86706"/>
    <w:rsid w:val="00B905E5"/>
    <w:rsid w:val="00B9377D"/>
    <w:rsid w:val="00B967BA"/>
    <w:rsid w:val="00BA1FE9"/>
    <w:rsid w:val="00BA2AFB"/>
    <w:rsid w:val="00BA34C3"/>
    <w:rsid w:val="00BA3C69"/>
    <w:rsid w:val="00BA3E8C"/>
    <w:rsid w:val="00BA50E0"/>
    <w:rsid w:val="00BA732D"/>
    <w:rsid w:val="00BB0BEF"/>
    <w:rsid w:val="00BB1B20"/>
    <w:rsid w:val="00BC1813"/>
    <w:rsid w:val="00BC1F06"/>
    <w:rsid w:val="00BD1E89"/>
    <w:rsid w:val="00BE0ACC"/>
    <w:rsid w:val="00BE0F1E"/>
    <w:rsid w:val="00BF200F"/>
    <w:rsid w:val="00BF410F"/>
    <w:rsid w:val="00C00FE8"/>
    <w:rsid w:val="00C01E9E"/>
    <w:rsid w:val="00C06835"/>
    <w:rsid w:val="00C06B1E"/>
    <w:rsid w:val="00C1245F"/>
    <w:rsid w:val="00C17AB2"/>
    <w:rsid w:val="00C2025D"/>
    <w:rsid w:val="00C22F6C"/>
    <w:rsid w:val="00C261E1"/>
    <w:rsid w:val="00C41695"/>
    <w:rsid w:val="00C43FB7"/>
    <w:rsid w:val="00C44991"/>
    <w:rsid w:val="00C46A76"/>
    <w:rsid w:val="00C547D5"/>
    <w:rsid w:val="00C57109"/>
    <w:rsid w:val="00C63FA0"/>
    <w:rsid w:val="00C66DAE"/>
    <w:rsid w:val="00C714C8"/>
    <w:rsid w:val="00C7245F"/>
    <w:rsid w:val="00C76357"/>
    <w:rsid w:val="00C76D2A"/>
    <w:rsid w:val="00C8004F"/>
    <w:rsid w:val="00C82A71"/>
    <w:rsid w:val="00C85EB1"/>
    <w:rsid w:val="00C921D8"/>
    <w:rsid w:val="00C95436"/>
    <w:rsid w:val="00CA588A"/>
    <w:rsid w:val="00CB36C3"/>
    <w:rsid w:val="00CC3470"/>
    <w:rsid w:val="00CC4E17"/>
    <w:rsid w:val="00CC50C5"/>
    <w:rsid w:val="00CC628D"/>
    <w:rsid w:val="00CD1D2E"/>
    <w:rsid w:val="00CD696F"/>
    <w:rsid w:val="00CE0E89"/>
    <w:rsid w:val="00CE3E7E"/>
    <w:rsid w:val="00CE3ECF"/>
    <w:rsid w:val="00CE6066"/>
    <w:rsid w:val="00CF3BFD"/>
    <w:rsid w:val="00CF3F1F"/>
    <w:rsid w:val="00CF4E2D"/>
    <w:rsid w:val="00CF5CA3"/>
    <w:rsid w:val="00CF5CF3"/>
    <w:rsid w:val="00CF7E95"/>
    <w:rsid w:val="00D01361"/>
    <w:rsid w:val="00D046CC"/>
    <w:rsid w:val="00D04799"/>
    <w:rsid w:val="00D1151E"/>
    <w:rsid w:val="00D126F9"/>
    <w:rsid w:val="00D1542E"/>
    <w:rsid w:val="00D2367D"/>
    <w:rsid w:val="00D23D4D"/>
    <w:rsid w:val="00D24AD7"/>
    <w:rsid w:val="00D31055"/>
    <w:rsid w:val="00D33A89"/>
    <w:rsid w:val="00D33D2D"/>
    <w:rsid w:val="00D341AB"/>
    <w:rsid w:val="00D34CCC"/>
    <w:rsid w:val="00D35D67"/>
    <w:rsid w:val="00D4260D"/>
    <w:rsid w:val="00D448A1"/>
    <w:rsid w:val="00D52A32"/>
    <w:rsid w:val="00D5512B"/>
    <w:rsid w:val="00D55187"/>
    <w:rsid w:val="00D56430"/>
    <w:rsid w:val="00D5786A"/>
    <w:rsid w:val="00D61BCA"/>
    <w:rsid w:val="00D676FD"/>
    <w:rsid w:val="00D75AAE"/>
    <w:rsid w:val="00D83EAC"/>
    <w:rsid w:val="00D84E94"/>
    <w:rsid w:val="00D9018A"/>
    <w:rsid w:val="00D93E57"/>
    <w:rsid w:val="00D95D6E"/>
    <w:rsid w:val="00D966E9"/>
    <w:rsid w:val="00DA2875"/>
    <w:rsid w:val="00DA4975"/>
    <w:rsid w:val="00DB1CBD"/>
    <w:rsid w:val="00DB281D"/>
    <w:rsid w:val="00DB6FB8"/>
    <w:rsid w:val="00DB7C99"/>
    <w:rsid w:val="00DC35C0"/>
    <w:rsid w:val="00DD33F1"/>
    <w:rsid w:val="00DD4608"/>
    <w:rsid w:val="00DD5436"/>
    <w:rsid w:val="00DD56F5"/>
    <w:rsid w:val="00DE2A6B"/>
    <w:rsid w:val="00DE41D5"/>
    <w:rsid w:val="00DE733D"/>
    <w:rsid w:val="00DF4B4A"/>
    <w:rsid w:val="00E034AB"/>
    <w:rsid w:val="00E05906"/>
    <w:rsid w:val="00E05E42"/>
    <w:rsid w:val="00E07556"/>
    <w:rsid w:val="00E13394"/>
    <w:rsid w:val="00E13C16"/>
    <w:rsid w:val="00E14BD0"/>
    <w:rsid w:val="00E167C3"/>
    <w:rsid w:val="00E203ED"/>
    <w:rsid w:val="00E26904"/>
    <w:rsid w:val="00E3072A"/>
    <w:rsid w:val="00E37035"/>
    <w:rsid w:val="00E37655"/>
    <w:rsid w:val="00E41000"/>
    <w:rsid w:val="00E455A7"/>
    <w:rsid w:val="00E45887"/>
    <w:rsid w:val="00E52D33"/>
    <w:rsid w:val="00E539B6"/>
    <w:rsid w:val="00E55292"/>
    <w:rsid w:val="00E56F75"/>
    <w:rsid w:val="00E57749"/>
    <w:rsid w:val="00E675B1"/>
    <w:rsid w:val="00E70256"/>
    <w:rsid w:val="00E718EB"/>
    <w:rsid w:val="00E7567D"/>
    <w:rsid w:val="00E762D5"/>
    <w:rsid w:val="00E77557"/>
    <w:rsid w:val="00E84A18"/>
    <w:rsid w:val="00E85448"/>
    <w:rsid w:val="00E85AFA"/>
    <w:rsid w:val="00E87329"/>
    <w:rsid w:val="00E87ECB"/>
    <w:rsid w:val="00E9419E"/>
    <w:rsid w:val="00E96DC3"/>
    <w:rsid w:val="00EA16C3"/>
    <w:rsid w:val="00EA7FCC"/>
    <w:rsid w:val="00EC0873"/>
    <w:rsid w:val="00ED2812"/>
    <w:rsid w:val="00ED34B8"/>
    <w:rsid w:val="00EF1211"/>
    <w:rsid w:val="00EF3318"/>
    <w:rsid w:val="00EF5F96"/>
    <w:rsid w:val="00EF6B35"/>
    <w:rsid w:val="00F01BCF"/>
    <w:rsid w:val="00F06D78"/>
    <w:rsid w:val="00F07212"/>
    <w:rsid w:val="00F16113"/>
    <w:rsid w:val="00F21F67"/>
    <w:rsid w:val="00F23BBE"/>
    <w:rsid w:val="00F351CA"/>
    <w:rsid w:val="00F35C17"/>
    <w:rsid w:val="00F36F36"/>
    <w:rsid w:val="00F4225A"/>
    <w:rsid w:val="00F422E0"/>
    <w:rsid w:val="00F429F1"/>
    <w:rsid w:val="00F43576"/>
    <w:rsid w:val="00F4643A"/>
    <w:rsid w:val="00F53337"/>
    <w:rsid w:val="00F552F3"/>
    <w:rsid w:val="00F567A7"/>
    <w:rsid w:val="00F57190"/>
    <w:rsid w:val="00F57E2B"/>
    <w:rsid w:val="00F618FB"/>
    <w:rsid w:val="00F62390"/>
    <w:rsid w:val="00F64B7C"/>
    <w:rsid w:val="00F71151"/>
    <w:rsid w:val="00F718DA"/>
    <w:rsid w:val="00F7425B"/>
    <w:rsid w:val="00F75719"/>
    <w:rsid w:val="00F75A29"/>
    <w:rsid w:val="00F7615B"/>
    <w:rsid w:val="00F82AF9"/>
    <w:rsid w:val="00F8312E"/>
    <w:rsid w:val="00F83558"/>
    <w:rsid w:val="00F83EC1"/>
    <w:rsid w:val="00F84D5E"/>
    <w:rsid w:val="00F84EFF"/>
    <w:rsid w:val="00F91EE1"/>
    <w:rsid w:val="00FA1EBA"/>
    <w:rsid w:val="00FA50AF"/>
    <w:rsid w:val="00FA7BB5"/>
    <w:rsid w:val="00FB234B"/>
    <w:rsid w:val="00FB462C"/>
    <w:rsid w:val="00FB5CAB"/>
    <w:rsid w:val="00FB79D7"/>
    <w:rsid w:val="00FC603B"/>
    <w:rsid w:val="00FC6A1E"/>
    <w:rsid w:val="00FD0584"/>
    <w:rsid w:val="00FD7B1F"/>
    <w:rsid w:val="00FD7E5A"/>
    <w:rsid w:val="00FE5233"/>
    <w:rsid w:val="00FE6D75"/>
    <w:rsid w:val="00FE71EF"/>
    <w:rsid w:val="00FE73E5"/>
    <w:rsid w:val="00FF08BB"/>
    <w:rsid w:val="00FF17E5"/>
    <w:rsid w:val="00FF498F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CB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9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5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265</Words>
  <Characters>1516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«Здравствуй школа» под таким девизом прошла торжественная линейка посвященная дню знаний в Муслюмовской школе, на свежем воздухе</dc:title>
  <dc:subject/>
  <dc:creator>User Windows</dc:creator>
  <cp:keywords/>
  <dc:description/>
  <cp:lastModifiedBy>USER</cp:lastModifiedBy>
  <cp:revision>2</cp:revision>
  <dcterms:created xsi:type="dcterms:W3CDTF">2020-09-02T06:34:00Z</dcterms:created>
  <dcterms:modified xsi:type="dcterms:W3CDTF">2020-09-02T06:34:00Z</dcterms:modified>
</cp:coreProperties>
</file>